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A8CD6" w14:textId="77777777" w:rsidR="00B2337E" w:rsidRDefault="009045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1" layoutInCell="0" allowOverlap="0" wp14:anchorId="3E4B760C" wp14:editId="33D70A88">
            <wp:simplePos x="0" y="0"/>
            <wp:positionH relativeFrom="page">
              <wp:posOffset>4632960</wp:posOffset>
            </wp:positionH>
            <wp:positionV relativeFrom="page">
              <wp:posOffset>443230</wp:posOffset>
            </wp:positionV>
            <wp:extent cx="3091815" cy="12934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1293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9C064" w14:textId="77777777" w:rsidR="00904550" w:rsidRDefault="00904550"/>
    <w:p w14:paraId="17767D38" w14:textId="77777777" w:rsidR="00010F6A" w:rsidRDefault="00010F6A"/>
    <w:p w14:paraId="37AE8C5C" w14:textId="77777777" w:rsidR="00682720" w:rsidRDefault="00682720"/>
    <w:sectPr w:rsidR="00682720" w:rsidSect="00DE0A99">
      <w:headerReference w:type="even" r:id="rId11"/>
      <w:footerReference w:type="defaul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2FB50" w14:textId="77777777" w:rsidR="00333EC8" w:rsidRDefault="00333EC8" w:rsidP="008425D8">
      <w:r>
        <w:separator/>
      </w:r>
    </w:p>
  </w:endnote>
  <w:endnote w:type="continuationSeparator" w:id="0">
    <w:p w14:paraId="35824BF9" w14:textId="77777777" w:rsidR="00333EC8" w:rsidRDefault="00333EC8" w:rsidP="00842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4CFC1" w14:textId="77777777" w:rsidR="008425D8" w:rsidRDefault="00E21D9E" w:rsidP="00E21D9E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0" locked="0" layoutInCell="0" allowOverlap="0" wp14:anchorId="1D0DEBCF" wp14:editId="3A1C12E1">
          <wp:simplePos x="0" y="0"/>
          <wp:positionH relativeFrom="column">
            <wp:align>center</wp:align>
          </wp:positionH>
          <wp:positionV relativeFrom="page">
            <wp:posOffset>9368155</wp:posOffset>
          </wp:positionV>
          <wp:extent cx="7781544" cy="667512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 Bottom 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6675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5D8"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20D21CB" wp14:editId="2CD663B4">
          <wp:simplePos x="0" y="0"/>
          <wp:positionH relativeFrom="column">
            <wp:posOffset>-914400</wp:posOffset>
          </wp:positionH>
          <wp:positionV relativeFrom="paragraph">
            <wp:posOffset>175260</wp:posOffset>
          </wp:positionV>
          <wp:extent cx="7776000" cy="457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-enrichEdu_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4D7EE" w14:textId="77777777" w:rsidR="00333EC8" w:rsidRDefault="00333EC8" w:rsidP="008425D8">
      <w:r>
        <w:separator/>
      </w:r>
    </w:p>
  </w:footnote>
  <w:footnote w:type="continuationSeparator" w:id="0">
    <w:p w14:paraId="0A0F78E3" w14:textId="77777777" w:rsidR="00333EC8" w:rsidRDefault="00333EC8" w:rsidP="00842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FBD51" w14:textId="77777777" w:rsidR="008425D8" w:rsidRDefault="00333EC8">
    <w:pPr>
      <w:pStyle w:val="Header"/>
    </w:pPr>
    <w:sdt>
      <w:sdtPr>
        <w:id w:val="171999623"/>
        <w:temporary/>
        <w:showingPlcHdr/>
      </w:sdtPr>
      <w:sdtEndPr/>
      <w:sdtContent>
        <w:r w:rsidR="008425D8">
          <w:t>[Type text]</w:t>
        </w:r>
      </w:sdtContent>
    </w:sdt>
    <w:r w:rsidR="008425D8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8425D8">
          <w:t>[Type text]</w:t>
        </w:r>
      </w:sdtContent>
    </w:sdt>
    <w:r w:rsidR="008425D8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8425D8">
          <w:t>[Type text]</w:t>
        </w:r>
      </w:sdtContent>
    </w:sdt>
  </w:p>
  <w:p w14:paraId="572EA7FD" w14:textId="77777777" w:rsidR="008425D8" w:rsidRDefault="008425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F82"/>
    <w:rsid w:val="00010F6A"/>
    <w:rsid w:val="00190F82"/>
    <w:rsid w:val="00232144"/>
    <w:rsid w:val="00333EC8"/>
    <w:rsid w:val="00370B12"/>
    <w:rsid w:val="00444C4C"/>
    <w:rsid w:val="004E5F00"/>
    <w:rsid w:val="005C26FF"/>
    <w:rsid w:val="005E2329"/>
    <w:rsid w:val="00603180"/>
    <w:rsid w:val="00682720"/>
    <w:rsid w:val="006B72ED"/>
    <w:rsid w:val="008425D8"/>
    <w:rsid w:val="0086245E"/>
    <w:rsid w:val="00904550"/>
    <w:rsid w:val="0096700E"/>
    <w:rsid w:val="00A42B20"/>
    <w:rsid w:val="00A5627F"/>
    <w:rsid w:val="00AD5285"/>
    <w:rsid w:val="00B2115C"/>
    <w:rsid w:val="00B2337E"/>
    <w:rsid w:val="00B872E2"/>
    <w:rsid w:val="00CC6182"/>
    <w:rsid w:val="00DA207E"/>
    <w:rsid w:val="00DE0A99"/>
    <w:rsid w:val="00E21D9E"/>
    <w:rsid w:val="00ED4A1C"/>
    <w:rsid w:val="00F7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B466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5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5D8"/>
  </w:style>
  <w:style w:type="paragraph" w:styleId="Footer">
    <w:name w:val="footer"/>
    <w:basedOn w:val="Normal"/>
    <w:link w:val="FooterChar"/>
    <w:uiPriority w:val="99"/>
    <w:unhideWhenUsed/>
    <w:rsid w:val="008425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5D8"/>
  </w:style>
  <w:style w:type="paragraph" w:styleId="BalloonText">
    <w:name w:val="Balloon Text"/>
    <w:basedOn w:val="Normal"/>
    <w:link w:val="BalloonTextChar"/>
    <w:uiPriority w:val="99"/>
    <w:semiHidden/>
    <w:unhideWhenUsed/>
    <w:rsid w:val="008425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ti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82A69E68F011408DF6B547538F0431" ma:contentTypeVersion="13" ma:contentTypeDescription="Create a new document." ma:contentTypeScope="" ma:versionID="0651345f1b1607b84221e7b6db4c6762">
  <xsd:schema xmlns:xsd="http://www.w3.org/2001/XMLSchema" xmlns:xs="http://www.w3.org/2001/XMLSchema" xmlns:p="http://schemas.microsoft.com/office/2006/metadata/properties" xmlns:ns2="4f7ebdfc-7d4d-4cd1-8c67-126c82b09329" xmlns:ns3="3d5da60d-de47-4f67-b476-bf079402da26" targetNamespace="http://schemas.microsoft.com/office/2006/metadata/properties" ma:root="true" ma:fieldsID="156bd3fd45b1d5012ad128a491ad6227" ns2:_="" ns3:_="">
    <xsd:import namespace="4f7ebdfc-7d4d-4cd1-8c67-126c82b09329"/>
    <xsd:import namespace="3d5da60d-de47-4f67-b476-bf079402da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ebdfc-7d4d-4cd1-8c67-126c82b093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da60d-de47-4f67-b476-bf079402d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79A7E3-2686-4A37-99BC-6D304BE61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ebdfc-7d4d-4cd1-8c67-126c82b09329"/>
    <ds:schemaRef ds:uri="3d5da60d-de47-4f67-b476-bf079402d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ABF27A-04AC-45A5-94B0-D5D493102C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3B2B17-092F-4103-89C8-D7ED4FB81D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618E05-3AB1-4482-9D3D-F816943CA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ORED_IDS_3051_eLtd.dotx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XDODUSER2</dc:creator>
  <cp:keywords/>
  <dc:description/>
  <cp:lastModifiedBy>Burns, Ariana (arianab@uidaho.edu)</cp:lastModifiedBy>
  <cp:revision>1</cp:revision>
  <dcterms:created xsi:type="dcterms:W3CDTF">2021-06-23T19:44:00Z</dcterms:created>
  <dcterms:modified xsi:type="dcterms:W3CDTF">2021-06-23T19:51:00Z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0x0101004C82A69E68F011408DF6B547538F0431</vt:lpwstr>
  </property>
  <property fmtid="{D5CDD505-2E9C-101B-9397-08002B2CF9AE}" pid="3" name="Order">
    <vt:r8>1082800</vt:r8>
  </property>
</Properties>
</file>