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00C37" w14:textId="77777777" w:rsidR="00B2337E" w:rsidRDefault="0090455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1" layoutInCell="0" allowOverlap="0" wp14:anchorId="3E4B760C" wp14:editId="33D70A88">
            <wp:simplePos x="0" y="0"/>
            <wp:positionH relativeFrom="page">
              <wp:posOffset>4632960</wp:posOffset>
            </wp:positionH>
            <wp:positionV relativeFrom="page">
              <wp:posOffset>443230</wp:posOffset>
            </wp:positionV>
            <wp:extent cx="3091815" cy="1293495"/>
            <wp:effectExtent l="0" t="0" r="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91815" cy="129349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01685B" w14:textId="77777777" w:rsidR="00904550" w:rsidRDefault="00904550"/>
    <w:p w14:paraId="6B0D44BF" w14:textId="77777777" w:rsidR="00010F6A" w:rsidRDefault="00010F6A"/>
    <w:p w14:paraId="77133D7B" w14:textId="77777777" w:rsidR="00682720" w:rsidRDefault="00682720"/>
    <w:sectPr w:rsidR="00682720" w:rsidSect="00DE0A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BC18C" w14:textId="77777777" w:rsidR="006A3900" w:rsidRDefault="006A3900" w:rsidP="008425D8">
      <w:r>
        <w:separator/>
      </w:r>
    </w:p>
  </w:endnote>
  <w:endnote w:type="continuationSeparator" w:id="0">
    <w:p w14:paraId="33E0C1A0" w14:textId="77777777" w:rsidR="006A3900" w:rsidRDefault="006A3900" w:rsidP="00842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0C34D" w14:textId="77777777" w:rsidR="00F732F5" w:rsidRDefault="00F732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C7CE7" w14:textId="17FC537D" w:rsidR="008425D8" w:rsidRDefault="00C52E14" w:rsidP="00E21D9E">
    <w:pPr>
      <w:pStyle w:val="Foot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61BAB17" wp14:editId="3BAB2514">
          <wp:simplePos x="0" y="0"/>
          <wp:positionH relativeFrom="page">
            <wp:posOffset>10795</wp:posOffset>
          </wp:positionH>
          <wp:positionV relativeFrom="page">
            <wp:posOffset>9323886</wp:posOffset>
          </wp:positionV>
          <wp:extent cx="7799832" cy="713232"/>
          <wp:effectExtent l="0" t="0" r="0" b="0"/>
          <wp:wrapNone/>
          <wp:docPr id="3954608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460826" name="Picture 3954608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9832" cy="713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8DACE" w14:textId="77777777" w:rsidR="00F732F5" w:rsidRDefault="00F732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0B195" w14:textId="77777777" w:rsidR="006A3900" w:rsidRDefault="006A3900" w:rsidP="008425D8">
      <w:r>
        <w:separator/>
      </w:r>
    </w:p>
  </w:footnote>
  <w:footnote w:type="continuationSeparator" w:id="0">
    <w:p w14:paraId="3C419C75" w14:textId="77777777" w:rsidR="006A3900" w:rsidRDefault="006A3900" w:rsidP="00842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EEA8E" w14:textId="77777777" w:rsidR="008425D8" w:rsidRDefault="006A3900">
    <w:pPr>
      <w:pStyle w:val="Header"/>
    </w:pPr>
    <w:sdt>
      <w:sdtPr>
        <w:id w:val="171999623"/>
        <w:temporary/>
        <w:showingPlcHdr/>
      </w:sdtPr>
      <w:sdtEndPr/>
      <w:sdtContent>
        <w:r w:rsidR="008425D8">
          <w:t>[Type text]</w:t>
        </w:r>
      </w:sdtContent>
    </w:sdt>
    <w:r w:rsidR="008425D8">
      <w:ptab w:relativeTo="margin" w:alignment="center" w:leader="none"/>
    </w:r>
    <w:sdt>
      <w:sdtPr>
        <w:id w:val="171999624"/>
        <w:temporary/>
        <w:showingPlcHdr/>
      </w:sdtPr>
      <w:sdtEndPr/>
      <w:sdtContent>
        <w:r w:rsidR="008425D8">
          <w:t>[Type text]</w:t>
        </w:r>
      </w:sdtContent>
    </w:sdt>
    <w:r w:rsidR="008425D8">
      <w:ptab w:relativeTo="margin" w:alignment="right" w:leader="none"/>
    </w:r>
    <w:sdt>
      <w:sdtPr>
        <w:id w:val="171999625"/>
        <w:temporary/>
        <w:showingPlcHdr/>
      </w:sdtPr>
      <w:sdtEndPr/>
      <w:sdtContent>
        <w:r w:rsidR="008425D8">
          <w:t>[Type text]</w:t>
        </w:r>
      </w:sdtContent>
    </w:sdt>
  </w:p>
  <w:p w14:paraId="5729156A" w14:textId="77777777" w:rsidR="008425D8" w:rsidRDefault="008425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604DA" w14:textId="77777777" w:rsidR="00F732F5" w:rsidRDefault="00F732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417AE" w14:textId="77777777" w:rsidR="00F732F5" w:rsidRDefault="00F732F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686"/>
    <w:rsid w:val="00010F6A"/>
    <w:rsid w:val="00035B5D"/>
    <w:rsid w:val="00097343"/>
    <w:rsid w:val="00190F82"/>
    <w:rsid w:val="001E415C"/>
    <w:rsid w:val="00232144"/>
    <w:rsid w:val="00244A39"/>
    <w:rsid w:val="00301686"/>
    <w:rsid w:val="00333EC8"/>
    <w:rsid w:val="00370B12"/>
    <w:rsid w:val="00444C4C"/>
    <w:rsid w:val="004E5F00"/>
    <w:rsid w:val="005C26FF"/>
    <w:rsid w:val="005E2329"/>
    <w:rsid w:val="00603180"/>
    <w:rsid w:val="00662420"/>
    <w:rsid w:val="00682720"/>
    <w:rsid w:val="006A3900"/>
    <w:rsid w:val="006B72ED"/>
    <w:rsid w:val="008036AA"/>
    <w:rsid w:val="008425D8"/>
    <w:rsid w:val="0086245E"/>
    <w:rsid w:val="00904550"/>
    <w:rsid w:val="0096700E"/>
    <w:rsid w:val="009A7878"/>
    <w:rsid w:val="00A42B20"/>
    <w:rsid w:val="00A5627F"/>
    <w:rsid w:val="00AD5285"/>
    <w:rsid w:val="00B2115C"/>
    <w:rsid w:val="00B2337E"/>
    <w:rsid w:val="00B872E2"/>
    <w:rsid w:val="00C52E14"/>
    <w:rsid w:val="00CB6EB5"/>
    <w:rsid w:val="00CC6182"/>
    <w:rsid w:val="00DA207E"/>
    <w:rsid w:val="00DE0A99"/>
    <w:rsid w:val="00E21D9E"/>
    <w:rsid w:val="00ED4A1C"/>
    <w:rsid w:val="00F71235"/>
    <w:rsid w:val="00F7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18B101"/>
  <w14:defaultImageDpi w14:val="300"/>
  <w15:docId w15:val="{A76868DE-F181-4FA1-A4A7-D51B8713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25D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25D8"/>
  </w:style>
  <w:style w:type="paragraph" w:styleId="Footer">
    <w:name w:val="footer"/>
    <w:basedOn w:val="Normal"/>
    <w:link w:val="FooterChar"/>
    <w:uiPriority w:val="99"/>
    <w:unhideWhenUsed/>
    <w:rsid w:val="008425D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25D8"/>
  </w:style>
  <w:style w:type="paragraph" w:styleId="BalloonText">
    <w:name w:val="Balloon Text"/>
    <w:basedOn w:val="Normal"/>
    <w:link w:val="BalloonTextChar"/>
    <w:uiPriority w:val="99"/>
    <w:semiHidden/>
    <w:unhideWhenUsed/>
    <w:rsid w:val="008425D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5D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ti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veeder\Downloads\IIDS-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82A69E68F011408DF6B547538F0431" ma:contentTypeVersion="13" ma:contentTypeDescription="Create a new document." ma:contentTypeScope="" ma:versionID="0651345f1b1607b84221e7b6db4c6762">
  <xsd:schema xmlns:xsd="http://www.w3.org/2001/XMLSchema" xmlns:xs="http://www.w3.org/2001/XMLSchema" xmlns:p="http://schemas.microsoft.com/office/2006/metadata/properties" xmlns:ns2="4f7ebdfc-7d4d-4cd1-8c67-126c82b09329" xmlns:ns3="3d5da60d-de47-4f67-b476-bf079402da26" targetNamespace="http://schemas.microsoft.com/office/2006/metadata/properties" ma:root="true" ma:fieldsID="156bd3fd45b1d5012ad128a491ad6227" ns2:_="" ns3:_="">
    <xsd:import namespace="4f7ebdfc-7d4d-4cd1-8c67-126c82b09329"/>
    <xsd:import namespace="3d5da60d-de47-4f67-b476-bf079402da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ebdfc-7d4d-4cd1-8c67-126c82b093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da60d-de47-4f67-b476-bf079402da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618E05-3AB1-4482-9D3D-F816943CA3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3B2B17-092F-4103-89C8-D7ED4FB81D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ABF27A-04AC-45A5-94B0-D5D493102C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79A7E3-2686-4A37-99BC-6D304BE617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ebdfc-7d4d-4cd1-8c67-126c82b09329"/>
    <ds:schemaRef ds:uri="3d5da60d-de47-4f67-b476-bf079402da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IIDS-Letterhead</Template>
  <TotalTime>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Idaho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Veeder, Dalynne (dveeder@uidaho.edu)</dc:creator>
  <cp:keywords/>
  <dc:description/>
  <cp:lastModifiedBy>Veeder, Dalynne (dveeder@uidaho.edu)</cp:lastModifiedBy>
  <cp:revision>6</cp:revision>
  <dcterms:created xsi:type="dcterms:W3CDTF">2026-07-28T15:46:00Z</dcterms:created>
  <dcterms:modified xsi:type="dcterms:W3CDTF">2026-07-28T16:04:00Z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0x0101004C82A69E68F011408DF6B547538F0431</vt:lpwstr>
  </property>
  <property fmtid="{D5CDD505-2E9C-101B-9397-08002B2CF9AE}" pid="3" name="Order">
    <vt:r8>1082800</vt:r8>
  </property>
</Properties>
</file>